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D9E" w:rsidRPr="00222B25" w:rsidRDefault="00B55D9E" w:rsidP="00B55D9E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 xml:space="preserve">Subvenciones Igualdad, Bienestar Social y Participación. </w:t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  <w:t>ANEXO S.2 – PRESUPUESTO DE INGRESOS Y GASTOS PREVISTOS</w:t>
      </w:r>
    </w:p>
    <w:p w:rsidR="00B55D9E" w:rsidRPr="00222B25" w:rsidRDefault="00B55D9E" w:rsidP="00B55D9E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Ejer</w:t>
      </w:r>
      <w:bookmarkStart w:id="0" w:name="_GoBack"/>
      <w:bookmarkEnd w:id="0"/>
      <w:r w:rsidRPr="00222B25">
        <w:rPr>
          <w:rFonts w:ascii="Calibri" w:hAnsi="Calibri" w:cs="Arial"/>
          <w:b/>
          <w:sz w:val="22"/>
          <w:szCs w:val="22"/>
        </w:rPr>
        <w:t>cicio 2021</w:t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  <w:t>DE LA ACTIVIDAD / PROYECTO</w:t>
      </w:r>
    </w:p>
    <w:p w:rsidR="00B55D9E" w:rsidRPr="00222B25" w:rsidRDefault="00B55D9E" w:rsidP="00B55D9E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Entidad: _________________________________________________________________ , con CIF: _________________</w:t>
      </w:r>
    </w:p>
    <w:p w:rsidR="00B55D9E" w:rsidRPr="00222B25" w:rsidRDefault="00B55D9E" w:rsidP="00B55D9E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Actividad: ______________________________________________________________________________________________</w:t>
      </w:r>
    </w:p>
    <w:p w:rsidR="00B55D9E" w:rsidRPr="00222B25" w:rsidRDefault="00B55D9E" w:rsidP="00B55D9E">
      <w:pPr>
        <w:jc w:val="center"/>
        <w:rPr>
          <w:rFonts w:ascii="Calibri" w:hAnsi="Calibri" w:cs="Arial"/>
          <w:b/>
          <w:spacing w:val="-20"/>
          <w:sz w:val="8"/>
          <w:szCs w:val="8"/>
        </w:rPr>
      </w:pPr>
    </w:p>
    <w:tbl>
      <w:tblPr>
        <w:tblW w:w="15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5812"/>
        <w:gridCol w:w="1898"/>
        <w:gridCol w:w="5470"/>
        <w:gridCol w:w="1955"/>
      </w:tblGrid>
      <w:tr w:rsidR="00B55D9E" w:rsidRPr="00222B25" w:rsidTr="003B6576">
        <w:trPr>
          <w:jc w:val="center"/>
        </w:trPr>
        <w:tc>
          <w:tcPr>
            <w:tcW w:w="58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auto"/>
            <w:vAlign w:val="center"/>
            <w:hideMark/>
          </w:tcPr>
          <w:p w:rsidR="00B55D9E" w:rsidRPr="00222B25" w:rsidRDefault="00B55D9E" w:rsidP="003B6576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Ingresos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  <w:hideMark/>
          </w:tcPr>
          <w:p w:rsidR="00B55D9E" w:rsidRPr="00222B25" w:rsidRDefault="00B55D9E" w:rsidP="003B6576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Importe en euros</w:t>
            </w:r>
          </w:p>
        </w:tc>
        <w:tc>
          <w:tcPr>
            <w:tcW w:w="54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auto"/>
            <w:vAlign w:val="center"/>
            <w:hideMark/>
          </w:tcPr>
          <w:p w:rsidR="00B55D9E" w:rsidRPr="00222B25" w:rsidRDefault="00B55D9E" w:rsidP="003B6576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 xml:space="preserve">Gastos </w:t>
            </w:r>
            <w:r w:rsidRPr="00222B25">
              <w:rPr>
                <w:rFonts w:ascii="Calibri" w:hAnsi="Calibri" w:cs="Arial"/>
                <w:sz w:val="22"/>
                <w:szCs w:val="22"/>
              </w:rPr>
              <w:t>[Detallar lo más posible]</w:t>
            </w:r>
          </w:p>
        </w:tc>
        <w:tc>
          <w:tcPr>
            <w:tcW w:w="19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B55D9E" w:rsidRPr="00222B25" w:rsidRDefault="00B55D9E" w:rsidP="003B6576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Importe en euros</w:t>
            </w:r>
          </w:p>
        </w:tc>
      </w:tr>
      <w:tr w:rsidR="00B55D9E" w:rsidRPr="00222B25" w:rsidTr="003B6576">
        <w:trPr>
          <w:trHeight w:val="759"/>
          <w:jc w:val="center"/>
        </w:trPr>
        <w:tc>
          <w:tcPr>
            <w:tcW w:w="5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Cuotas propias de la actividad: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Matrícula: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Mensualidades: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</w:tc>
        <w:tc>
          <w:tcPr>
            <w:tcW w:w="547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1.Personal: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Nóminas :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Seguridad Social: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Subtotal: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[                                     ]</w:t>
            </w:r>
          </w:p>
        </w:tc>
      </w:tr>
      <w:tr w:rsidR="00B55D9E" w:rsidRPr="00222B25" w:rsidTr="003B6576">
        <w:trPr>
          <w:jc w:val="center"/>
        </w:trPr>
        <w:tc>
          <w:tcPr>
            <w:tcW w:w="5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Subvenciones destinadas a la actividad:</w:t>
            </w: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(obtenidas o en trámite, salvo la solicitada al Ayuntamiento)</w:t>
            </w: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- Diputación Provincial de A Coruña:</w:t>
            </w: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- Xunta de Galicia:</w:t>
            </w: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- Otras: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</w:tc>
        <w:tc>
          <w:tcPr>
            <w:tcW w:w="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2.Gastos de profesionales: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Subtotal: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[                                     ]</w:t>
            </w:r>
          </w:p>
        </w:tc>
      </w:tr>
      <w:tr w:rsidR="00B55D9E" w:rsidRPr="00222B25" w:rsidTr="003B6576">
        <w:trPr>
          <w:trHeight w:val="696"/>
          <w:jc w:val="center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Otros ingresos: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</w:tc>
        <w:tc>
          <w:tcPr>
            <w:tcW w:w="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3.Materiales y otros gastos generales SI imputables directamente a la actividad: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Subtotal: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[                                     ]</w:t>
            </w:r>
          </w:p>
        </w:tc>
      </w:tr>
      <w:tr w:rsidR="00B55D9E" w:rsidRPr="00222B25" w:rsidTr="003B6576">
        <w:trPr>
          <w:trHeight w:val="1493"/>
          <w:jc w:val="center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 xml:space="preserve">Aportación propia:                        </w:t>
            </w:r>
          </w:p>
          <w:p w:rsidR="00B55D9E" w:rsidRPr="00222B25" w:rsidRDefault="00B55D9E" w:rsidP="003B6576">
            <w:pPr>
              <w:spacing w:line="180" w:lineRule="atLeast"/>
              <w:contextualSpacing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Con la presentación de este Anexo, la entidad  se compromete a asumir responsablemente el importe de la aportación propia (mínimo 10%), para valoración del criterio indicado en la Base 13.1.1) de la convocatoria.</w:t>
            </w:r>
          </w:p>
          <w:p w:rsidR="00B55D9E" w:rsidRPr="00222B25" w:rsidRDefault="00B55D9E" w:rsidP="003B6576">
            <w:pPr>
              <w:spacing w:line="180" w:lineRule="atLeast"/>
              <w:contextualSpacing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[Ver Base 5.2. Ratio mínimo del 10 %]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</w:tc>
        <w:tc>
          <w:tcPr>
            <w:tcW w:w="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 xml:space="preserve">4.Otros gastos generales NO imputables directamente a la actividad: (Ver límites de los gastos indirectos en la Base 7.4) </w:t>
            </w: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 xml:space="preserve">        1) Hasta el 20 % del presupuesto de esta actividad acreditado con justificantes;</w:t>
            </w: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 xml:space="preserve">       2) Hasta el 10% del importe del gasto ejecutado sin necesidad de justificación)                                         </w:t>
            </w:r>
          </w:p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Subtotal: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[                                     ]</w:t>
            </w:r>
          </w:p>
        </w:tc>
      </w:tr>
      <w:tr w:rsidR="00B55D9E" w:rsidRPr="00222B25" w:rsidTr="003B6576">
        <w:trPr>
          <w:trHeight w:val="227"/>
          <w:jc w:val="center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 xml:space="preserve">(A) TOTAL INGRESOS :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</w:rPr>
            </w:pPr>
          </w:p>
        </w:tc>
        <w:tc>
          <w:tcPr>
            <w:tcW w:w="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D9E" w:rsidRPr="00222B25" w:rsidRDefault="00B55D9E" w:rsidP="003B6576">
            <w:pPr>
              <w:spacing w:line="180" w:lineRule="atLeast"/>
              <w:jc w:val="right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 xml:space="preserve">(B) TOTAL GASTOS :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D9E" w:rsidRPr="00222B25" w:rsidRDefault="00B55D9E" w:rsidP="003B6576">
            <w:pPr>
              <w:spacing w:line="180" w:lineRule="atLeast"/>
              <w:jc w:val="left"/>
              <w:rPr>
                <w:rFonts w:ascii="Calibri" w:hAnsi="Calibri" w:cs="Arial"/>
              </w:rPr>
            </w:pPr>
          </w:p>
        </w:tc>
      </w:tr>
    </w:tbl>
    <w:p w:rsidR="00B55D9E" w:rsidRPr="00222B25" w:rsidRDefault="00B55D9E" w:rsidP="00B55D9E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DÉFICIT DE LA ACTIVIDAD (B) – (A):</w:t>
      </w:r>
      <w:r w:rsidRPr="00222B25">
        <w:rPr>
          <w:rFonts w:ascii="Calibri" w:hAnsi="Calibri" w:cs="Arial"/>
          <w:sz w:val="22"/>
          <w:szCs w:val="22"/>
        </w:rPr>
        <w:t xml:space="preserve"> (</w:t>
      </w:r>
      <w:r w:rsidRPr="00222B25">
        <w:rPr>
          <w:rFonts w:ascii="Calibri" w:hAnsi="Calibri" w:cs="Arial"/>
          <w:sz w:val="22"/>
          <w:szCs w:val="22"/>
          <w:vertAlign w:val="superscript"/>
        </w:rPr>
        <w:t>1</w:t>
      </w:r>
      <w:r w:rsidRPr="00222B25">
        <w:rPr>
          <w:rFonts w:ascii="Calibri" w:hAnsi="Calibri" w:cs="Arial"/>
          <w:sz w:val="22"/>
          <w:szCs w:val="22"/>
        </w:rPr>
        <w:t>) [                            ]</w:t>
      </w:r>
      <w:r w:rsidRPr="00222B25">
        <w:rPr>
          <w:rFonts w:ascii="Calibri" w:hAnsi="Calibri" w:cs="Arial"/>
          <w:b/>
          <w:sz w:val="22"/>
          <w:szCs w:val="22"/>
        </w:rPr>
        <w:t xml:space="preserve"> </w:t>
      </w:r>
      <w:r w:rsidRPr="00222B25">
        <w:rPr>
          <w:rFonts w:ascii="Calibri" w:hAnsi="Calibri" w:cs="Arial"/>
          <w:sz w:val="22"/>
          <w:szCs w:val="22"/>
        </w:rPr>
        <w:t>€. (</w:t>
      </w:r>
      <w:r w:rsidRPr="00222B25">
        <w:rPr>
          <w:rFonts w:ascii="Calibri" w:hAnsi="Calibri" w:cs="Arial"/>
          <w:sz w:val="22"/>
          <w:szCs w:val="22"/>
          <w:vertAlign w:val="superscript"/>
        </w:rPr>
        <w:t>1</w:t>
      </w:r>
      <w:r w:rsidRPr="00222B25">
        <w:rPr>
          <w:rFonts w:ascii="Calibri" w:hAnsi="Calibri" w:cs="Arial"/>
          <w:sz w:val="22"/>
          <w:szCs w:val="22"/>
        </w:rPr>
        <w:t>) [ ] Indicar la cuantía resultante de la diferencia entre el total de Gastos y el total de Ingresos.</w:t>
      </w:r>
    </w:p>
    <w:p w:rsidR="00B55D9E" w:rsidRPr="00222B25" w:rsidRDefault="00B55D9E" w:rsidP="00B55D9E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Diligencia: Se hace constar que este balance es fiel reflejo de los datos que figuran en la contabilidad de la entidad solicitante.</w:t>
      </w:r>
    </w:p>
    <w:p w:rsidR="00B55D9E" w:rsidRPr="00222B25" w:rsidRDefault="00B55D9E" w:rsidP="00B55D9E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Lugar y fecha, en                          , a       de                        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de</w:t>
      </w:r>
      <w:proofErr w:type="spellEnd"/>
      <w:r w:rsidRPr="00222B25">
        <w:rPr>
          <w:rFonts w:ascii="Calibri" w:hAnsi="Calibri" w:cs="Arial"/>
          <w:sz w:val="22"/>
          <w:szCs w:val="22"/>
        </w:rPr>
        <w:t xml:space="preserve"> 2021. </w:t>
      </w:r>
    </w:p>
    <w:p w:rsidR="00B55D9E" w:rsidRPr="00222B25" w:rsidRDefault="00B55D9E" w:rsidP="00B55D9E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Firmantes: 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proofErr w:type="spellStart"/>
      <w:r w:rsidRPr="00222B25">
        <w:rPr>
          <w:rFonts w:ascii="Calibri" w:hAnsi="Calibri" w:cs="Arial"/>
          <w:sz w:val="22"/>
          <w:szCs w:val="22"/>
        </w:rPr>
        <w:t>VºBº</w:t>
      </w:r>
      <w:proofErr w:type="spellEnd"/>
    </w:p>
    <w:p w:rsidR="00B55D9E" w:rsidRPr="00222B25" w:rsidRDefault="00B55D9E" w:rsidP="00B55D9E">
      <w:pPr>
        <w:jc w:val="left"/>
        <w:rPr>
          <w:rFonts w:ascii="Calibri" w:hAnsi="Calibri" w:cs="Arial"/>
          <w:spacing w:val="-20"/>
        </w:rPr>
      </w:pPr>
      <w:r w:rsidRPr="00222B25">
        <w:rPr>
          <w:rFonts w:ascii="Calibri" w:hAnsi="Calibri" w:cs="Arial"/>
          <w:spacing w:val="-20"/>
        </w:rPr>
        <w:t>EL/LA SECRETARIO/A,</w:t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  <w:t>EL/LA PRESIDENTE/A,</w:t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  <w:sz w:val="18"/>
          <w:szCs w:val="18"/>
        </w:rPr>
        <w:t>[Sello de la Entidad]</w:t>
      </w:r>
    </w:p>
    <w:p w:rsidR="00B55D9E" w:rsidRPr="00222B25" w:rsidRDefault="00B55D9E" w:rsidP="00B55D9E">
      <w:pPr>
        <w:rPr>
          <w:rFonts w:ascii="Calibri" w:hAnsi="Calibri" w:cs="Arial"/>
          <w:spacing w:val="-20"/>
        </w:rPr>
      </w:pPr>
      <w:r w:rsidRPr="00222B25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F51E75" wp14:editId="6F9E59F3">
                <wp:simplePos x="0" y="0"/>
                <wp:positionH relativeFrom="column">
                  <wp:posOffset>7233285</wp:posOffset>
                </wp:positionH>
                <wp:positionV relativeFrom="paragraph">
                  <wp:posOffset>107315</wp:posOffset>
                </wp:positionV>
                <wp:extent cx="2257425" cy="247650"/>
                <wp:effectExtent l="0" t="0" r="0" b="1905"/>
                <wp:wrapNone/>
                <wp:docPr id="9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5D9E" w:rsidRDefault="00B55D9E" w:rsidP="00B55D9E">
                            <w:pP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                                    Anexo S.2 – Pág. 1/1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F51E75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left:0;text-align:left;margin-left:569.55pt;margin-top:8.45pt;width:177.7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" stroked="f">
                <v:textbox>
                  <w:txbxContent>
                    <w:p w:rsidR="00B55D9E" w:rsidRDefault="00B55D9E" w:rsidP="00B55D9E">
                      <w:pPr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                                    Anexo S.2 – Pág. 1/1</w:t>
                      </w:r>
                    </w:p>
                  </w:txbxContent>
                </v:textbox>
              </v:shape>
            </w:pict>
          </mc:Fallback>
        </mc:AlternateContent>
      </w:r>
      <w:r w:rsidRPr="00222B25">
        <w:rPr>
          <w:rFonts w:ascii="Calibri" w:hAnsi="Calibri" w:cs="Arial"/>
          <w:spacing w:val="-20"/>
        </w:rPr>
        <w:t>DNI/NIF:</w:t>
      </w:r>
      <w:r w:rsidRPr="00222B25">
        <w:rPr>
          <w:rFonts w:ascii="Calibri" w:hAnsi="Calibri" w:cs="Arial"/>
          <w:spacing w:val="-20"/>
        </w:rPr>
        <w:tab/>
        <w:t>Indicar nombre y apellidos y DNI/NIF]</w:t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  <w:t>DNI/NIF:</w:t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</w:rPr>
        <w:tab/>
      </w:r>
      <w:r w:rsidRPr="00222B25">
        <w:rPr>
          <w:rFonts w:ascii="Calibri" w:hAnsi="Calibri" w:cs="Arial"/>
          <w:spacing w:val="-20"/>
          <w:sz w:val="16"/>
          <w:szCs w:val="16"/>
        </w:rPr>
        <w:t>[Indicar nombre y apellidos y DNI/NIF]</w:t>
      </w:r>
    </w:p>
    <w:p w:rsidR="00C54F17" w:rsidRPr="00222B25" w:rsidRDefault="00C54F17" w:rsidP="00B55D9E">
      <w:pPr>
        <w:autoSpaceDE w:val="0"/>
        <w:autoSpaceDN w:val="0"/>
        <w:contextualSpacing/>
        <w:rPr>
          <w:rFonts w:ascii="Calibri" w:eastAsia="Calibri" w:hAnsi="Calibri" w:cs="Arial"/>
          <w:b/>
          <w:bCs/>
          <w:color w:val="FF0000"/>
          <w:sz w:val="8"/>
          <w:szCs w:val="8"/>
          <w:lang w:eastAsia="en-US"/>
        </w:rPr>
      </w:pPr>
    </w:p>
    <w:sectPr w:rsidR="00C54F17" w:rsidRPr="00222B25" w:rsidSect="00B55D9E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AB5" w:rsidRDefault="00326AB5" w:rsidP="00C54F17">
      <w:r>
        <w:separator/>
      </w:r>
    </w:p>
  </w:endnote>
  <w:endnote w:type="continuationSeparator" w:id="0">
    <w:p w:rsidR="00326AB5" w:rsidRDefault="00326AB5" w:rsidP="00C54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AB5" w:rsidRDefault="00326AB5" w:rsidP="00C54F17">
      <w:r>
        <w:separator/>
      </w:r>
    </w:p>
  </w:footnote>
  <w:footnote w:type="continuationSeparator" w:id="0">
    <w:p w:rsidR="00326AB5" w:rsidRDefault="00326AB5" w:rsidP="00C54F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17" w:rsidRDefault="00330303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-381502</wp:posOffset>
          </wp:positionH>
          <wp:positionV relativeFrom="paragraph">
            <wp:posOffset>-176786</wp:posOffset>
          </wp:positionV>
          <wp:extent cx="2857500" cy="588645"/>
          <wp:effectExtent l="0" t="0" r="0" b="1905"/>
          <wp:wrapSquare wrapText="bothSides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588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370C78"/>
    <w:multiLevelType w:val="hybridMultilevel"/>
    <w:tmpl w:val="05828C5A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98166ED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2" w15:restartNumberingAfterBreak="0">
    <w:nsid w:val="66C31445"/>
    <w:multiLevelType w:val="hybridMultilevel"/>
    <w:tmpl w:val="93C690E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17"/>
    <w:rsid w:val="00326AB5"/>
    <w:rsid w:val="00330303"/>
    <w:rsid w:val="00520EED"/>
    <w:rsid w:val="00677236"/>
    <w:rsid w:val="009C1EBA"/>
    <w:rsid w:val="00B55D9E"/>
    <w:rsid w:val="00C54F17"/>
    <w:rsid w:val="00EE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F17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CEE60C4F</Template>
  <TotalTime>0</TotalTime>
  <Pages>1</Pages>
  <Words>364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2021-04-09T08:53:00Z</dcterms:created>
  <dcterms:modified xsi:type="dcterms:W3CDTF">2021-04-12T10:31:00Z</dcterms:modified>
</cp:coreProperties>
</file>