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FA6" w:rsidRPr="00222B25" w:rsidRDefault="00FC3FA6" w:rsidP="00FC3FA6">
      <w:pPr>
        <w:jc w:val="left"/>
        <w:outlineLvl w:val="6"/>
        <w:rPr>
          <w:rFonts w:ascii="Calibri" w:hAnsi="Calibri" w:cs="Arial"/>
          <w:b/>
          <w:sz w:val="22"/>
          <w:szCs w:val="22"/>
        </w:rPr>
      </w:pPr>
      <w:r w:rsidRPr="00222B25">
        <w:rPr>
          <w:rFonts w:ascii="Calibri" w:hAnsi="Calibri" w:cs="Arial"/>
          <w:b/>
          <w:sz w:val="22"/>
          <w:szCs w:val="22"/>
        </w:rPr>
        <w:t xml:space="preserve">Subvenciones Igualdad, Bienestar Social y Participación ANEXO S.3 – CERTIFICACIÓN DE SUBVENCIONES </w:t>
      </w:r>
    </w:p>
    <w:p w:rsidR="00FC3FA6" w:rsidRPr="00222B25" w:rsidRDefault="00FC3FA6" w:rsidP="00FC3FA6">
      <w:pPr>
        <w:jc w:val="left"/>
        <w:rPr>
          <w:rFonts w:ascii="Calibri" w:hAnsi="Calibri" w:cs="Arial"/>
          <w:b/>
          <w:sz w:val="22"/>
          <w:szCs w:val="22"/>
        </w:rPr>
      </w:pPr>
      <w:r w:rsidRPr="00222B25">
        <w:rPr>
          <w:rFonts w:ascii="Calibri" w:hAnsi="Calibri" w:cs="Arial"/>
          <w:b/>
          <w:sz w:val="22"/>
          <w:szCs w:val="22"/>
        </w:rPr>
        <w:t>Ejercicio 2021</w:t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</w:r>
      <w:r w:rsidRPr="00222B25">
        <w:rPr>
          <w:rFonts w:ascii="Calibri" w:hAnsi="Calibri" w:cs="Arial"/>
          <w:b/>
          <w:sz w:val="22"/>
          <w:szCs w:val="22"/>
        </w:rPr>
        <w:tab/>
      </w:r>
    </w:p>
    <w:p w:rsidR="00FC3FA6" w:rsidRPr="00222B25" w:rsidRDefault="00FC3FA6" w:rsidP="00FC3FA6">
      <w:pPr>
        <w:jc w:val="center"/>
        <w:rPr>
          <w:rFonts w:ascii="Calibri" w:hAnsi="Calibri" w:cs="Arial"/>
          <w:b/>
          <w:sz w:val="22"/>
          <w:szCs w:val="22"/>
        </w:rPr>
      </w:pPr>
      <w:r w:rsidRPr="00222B25">
        <w:rPr>
          <w:rFonts w:ascii="Calibri" w:hAnsi="Calibri" w:cs="Arial"/>
          <w:b/>
          <w:sz w:val="22"/>
          <w:szCs w:val="22"/>
        </w:rPr>
        <w:t>CERTIFICACIÓN</w:t>
      </w:r>
      <w:bookmarkStart w:id="0" w:name="_GoBack"/>
      <w:bookmarkEnd w:id="0"/>
      <w:r w:rsidRPr="00222B25">
        <w:rPr>
          <w:rFonts w:ascii="Calibri" w:hAnsi="Calibri" w:cs="Arial"/>
          <w:b/>
          <w:sz w:val="22"/>
          <w:szCs w:val="22"/>
        </w:rPr>
        <w:t xml:space="preserve"> DE SUBVENCIONES SOLICITADAS, CONCEDIDAS O PERCIBIDAS</w:t>
      </w:r>
    </w:p>
    <w:p w:rsidR="00FC3FA6" w:rsidRPr="00222B25" w:rsidRDefault="00FC3FA6" w:rsidP="00FC3FA6">
      <w:pPr>
        <w:jc w:val="center"/>
        <w:rPr>
          <w:rFonts w:ascii="Calibri" w:hAnsi="Calibri" w:cs="Arial"/>
          <w:b/>
          <w:sz w:val="22"/>
          <w:szCs w:val="22"/>
        </w:rPr>
      </w:pPr>
      <w:r w:rsidRPr="00222B25">
        <w:rPr>
          <w:rFonts w:ascii="Calibri" w:hAnsi="Calibri" w:cs="Arial"/>
          <w:b/>
          <w:sz w:val="22"/>
          <w:szCs w:val="22"/>
        </w:rPr>
        <w:t>Y DEMÁS INGRESOS GENERADOS PARA LA MISMA FINALIDAD Y ACTIVIDAD</w:t>
      </w:r>
      <w:r w:rsidRPr="00222B25">
        <w:rPr>
          <w:rFonts w:ascii="Calibri" w:hAnsi="Calibri" w:cs="Arial"/>
          <w:b/>
          <w:szCs w:val="22"/>
          <w:vertAlign w:val="superscript"/>
        </w:rPr>
        <w:footnoteReference w:customMarkFollows="1" w:id="1"/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709"/>
      </w:tblGrid>
      <w:tr w:rsidR="00FC3FA6" w:rsidRPr="00222B25" w:rsidTr="003B6576">
        <w:trPr>
          <w:trHeight w:val="380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FC3FA6" w:rsidRPr="00222B25" w:rsidRDefault="00FC3FA6" w:rsidP="003B6576">
            <w:pPr>
              <w:keepNext/>
              <w:jc w:val="left"/>
              <w:outlineLvl w:val="2"/>
              <w:rPr>
                <w:rFonts w:ascii="Calibri" w:hAnsi="Calibri" w:cs="Arial"/>
                <w:b/>
                <w:bCs/>
                <w:sz w:val="22"/>
                <w:szCs w:val="22"/>
              </w:rPr>
            </w:pPr>
            <w:r w:rsidRPr="00222B25">
              <w:rPr>
                <w:rFonts w:ascii="Calibri" w:hAnsi="Calibri"/>
                <w:b/>
                <w:bCs/>
                <w:sz w:val="22"/>
                <w:szCs w:val="22"/>
              </w:rPr>
              <w:t>DATOS DE LA ENTIDAD SOLICITANTE:</w:t>
            </w:r>
          </w:p>
        </w:tc>
      </w:tr>
      <w:tr w:rsidR="00FC3FA6" w:rsidRPr="00222B25" w:rsidTr="003B6576">
        <w:trPr>
          <w:trHeight w:val="861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3FA6" w:rsidRPr="00222B25" w:rsidRDefault="00FC3FA6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>Denominación o razón social:</w:t>
            </w:r>
          </w:p>
          <w:p w:rsidR="00FC3FA6" w:rsidRPr="00222B25" w:rsidRDefault="00FC3FA6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 xml:space="preserve">CIF:                          Domicilio social: </w:t>
            </w:r>
          </w:p>
          <w:p w:rsidR="00FC3FA6" w:rsidRPr="00222B25" w:rsidRDefault="00FC3FA6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>Localidad:                               Provincia:                    Cód. Postal:</w:t>
            </w:r>
          </w:p>
        </w:tc>
      </w:tr>
      <w:tr w:rsidR="00FC3FA6" w:rsidRPr="00222B25" w:rsidTr="003B6576">
        <w:trPr>
          <w:trHeight w:val="380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  <w:hideMark/>
          </w:tcPr>
          <w:p w:rsidR="00FC3FA6" w:rsidRPr="00222B25" w:rsidRDefault="00FC3FA6" w:rsidP="003B6576">
            <w:pPr>
              <w:keepNext/>
              <w:jc w:val="left"/>
              <w:outlineLvl w:val="2"/>
              <w:rPr>
                <w:rFonts w:ascii="Calibri" w:hAnsi="Calibri" w:cs="Arial"/>
                <w:b/>
                <w:bCs/>
                <w:vanish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bCs/>
                <w:sz w:val="22"/>
                <w:szCs w:val="22"/>
              </w:rPr>
              <w:t>DATOS DEL/DE LA SECRETARIO/A DE LA ENTIDAD:</w:t>
            </w:r>
          </w:p>
        </w:tc>
      </w:tr>
      <w:tr w:rsidR="00FC3FA6" w:rsidRPr="00222B25" w:rsidTr="003B6576">
        <w:trPr>
          <w:trHeight w:val="319"/>
        </w:trPr>
        <w:tc>
          <w:tcPr>
            <w:tcW w:w="9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3FA6" w:rsidRPr="00222B25" w:rsidRDefault="00FC3FA6" w:rsidP="003B6576">
            <w:pPr>
              <w:jc w:val="left"/>
              <w:rPr>
                <w:rFonts w:ascii="Calibri" w:hAnsi="Calibri" w:cs="Arial"/>
                <w:b/>
                <w:sz w:val="22"/>
                <w:szCs w:val="22"/>
              </w:rPr>
            </w:pPr>
            <w:r w:rsidRPr="00222B25">
              <w:rPr>
                <w:rFonts w:ascii="Calibri" w:hAnsi="Calibri" w:cs="Arial"/>
                <w:b/>
                <w:sz w:val="22"/>
                <w:szCs w:val="22"/>
              </w:rPr>
              <w:t>Nombre y apellidos:                                                  DNI/NIF:</w:t>
            </w:r>
          </w:p>
        </w:tc>
      </w:tr>
    </w:tbl>
    <w:p w:rsidR="00FC3FA6" w:rsidRPr="00222B25" w:rsidRDefault="00FC3FA6" w:rsidP="00FC3FA6">
      <w:pPr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En calidad de SECRETARIO de la entidad que se indica y en relación con la convocatoria específica para la concesión de subvenciones destinadas a actividades de interés social desarrolladas por entidades sociales sin ánimo de lucro durante el año 2021;</w:t>
      </w:r>
    </w:p>
    <w:p w:rsidR="00FC3FA6" w:rsidRPr="00222B25" w:rsidRDefault="00FC3FA6" w:rsidP="00FC3FA6">
      <w:pPr>
        <w:rPr>
          <w:rFonts w:ascii="Calibri" w:hAnsi="Calibri" w:cs="Arial"/>
          <w:sz w:val="22"/>
          <w:szCs w:val="22"/>
        </w:rPr>
      </w:pPr>
    </w:p>
    <w:p w:rsidR="00FC3FA6" w:rsidRPr="00222B25" w:rsidRDefault="00FC3FA6" w:rsidP="00FC3FA6">
      <w:pPr>
        <w:rPr>
          <w:rFonts w:ascii="Calibri" w:hAnsi="Calibri" w:cs="Arial"/>
          <w:b/>
          <w:sz w:val="22"/>
          <w:szCs w:val="22"/>
        </w:rPr>
      </w:pPr>
      <w:r w:rsidRPr="00222B25">
        <w:rPr>
          <w:rFonts w:ascii="Calibri" w:hAnsi="Calibri" w:cs="Arial"/>
          <w:b/>
          <w:sz w:val="22"/>
          <w:szCs w:val="22"/>
        </w:rPr>
        <w:t>CERTIFICA:</w:t>
      </w:r>
    </w:p>
    <w:p w:rsidR="00FC3FA6" w:rsidRPr="00222B25" w:rsidRDefault="00FC3FA6" w:rsidP="00FC3FA6">
      <w:pPr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Que en relación con otras ayudas o subvenciones concedidas o solicitadas y/o percibidas e ingresos obtenidos y/o previstos para el desarrollo de los proyectos / actividades subvencionables solicitadas por esta entidad para esta convocatoria, cuyos datos se indican en el cuadro siguiente, y procedentes de las distintas administraciones públicas o de otros entes públicos o privados, nacionales o internacionales, además de las reguladas en esta convocatoria, son las siguientes: (marque con un [X] lo que proceda)</w:t>
      </w:r>
    </w:p>
    <w:p w:rsidR="00FC3FA6" w:rsidRPr="00222B25" w:rsidRDefault="00FC3FA6" w:rsidP="00FC3FA6">
      <w:pPr>
        <w:numPr>
          <w:ilvl w:val="0"/>
          <w:numId w:val="4"/>
        </w:numPr>
        <w:spacing w:after="160" w:line="259" w:lineRule="auto"/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Ninguna otra ayuda o subvención y/o ingreso.</w:t>
      </w:r>
    </w:p>
    <w:p w:rsidR="00FC3FA6" w:rsidRPr="00222B25" w:rsidRDefault="00FC3FA6" w:rsidP="00FC3FA6">
      <w:pPr>
        <w:numPr>
          <w:ilvl w:val="0"/>
          <w:numId w:val="4"/>
        </w:numPr>
        <w:spacing w:after="160" w:line="259" w:lineRule="auto"/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Otras ayudas o subvención o ingresos y/o previstos:</w:t>
      </w:r>
    </w:p>
    <w:p w:rsidR="00FC3FA6" w:rsidRPr="00222B25" w:rsidRDefault="00FC3FA6" w:rsidP="00FC3FA6">
      <w:pPr>
        <w:rPr>
          <w:rFonts w:ascii="Calibri" w:hAnsi="Calibri" w:cs="Arial"/>
          <w:spacing w:val="-20"/>
          <w:sz w:val="22"/>
          <w:szCs w:val="22"/>
        </w:rPr>
      </w:pPr>
    </w:p>
    <w:tbl>
      <w:tblPr>
        <w:tblW w:w="9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3740"/>
        <w:gridCol w:w="1275"/>
        <w:gridCol w:w="642"/>
        <w:gridCol w:w="2758"/>
        <w:gridCol w:w="1275"/>
      </w:tblGrid>
      <w:tr w:rsidR="00FC3FA6" w:rsidRPr="00222B25" w:rsidTr="003B6576">
        <w:tc>
          <w:tcPr>
            <w:tcW w:w="374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C3FA6" w:rsidRPr="00222B25" w:rsidRDefault="00FC3FA6" w:rsidP="003B6576">
            <w:pPr>
              <w:jc w:val="center"/>
              <w:rPr>
                <w:rFonts w:ascii="Calibri" w:hAnsi="Calibri" w:cs="Arial"/>
                <w:spacing w:val="-20"/>
              </w:rPr>
            </w:pPr>
            <w:r w:rsidRPr="00222B25">
              <w:rPr>
                <w:rFonts w:ascii="Calibri" w:hAnsi="Calibri" w:cs="Arial"/>
                <w:spacing w:val="-20"/>
              </w:rPr>
              <w:t>Actividad / Proyecto ,</w:t>
            </w:r>
          </w:p>
          <w:p w:rsidR="00FC3FA6" w:rsidRPr="00222B25" w:rsidRDefault="00FC3FA6" w:rsidP="003B6576">
            <w:pPr>
              <w:jc w:val="center"/>
              <w:rPr>
                <w:rFonts w:ascii="Calibri" w:hAnsi="Calibri" w:cs="Arial"/>
                <w:spacing w:val="-20"/>
              </w:rPr>
            </w:pPr>
            <w:r w:rsidRPr="00222B25">
              <w:rPr>
                <w:rFonts w:ascii="Calibri" w:hAnsi="Calibri" w:cs="Arial"/>
                <w:spacing w:val="-20"/>
              </w:rPr>
              <w:t>objeto de la solicitud de subvención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C3FA6" w:rsidRPr="00222B25" w:rsidRDefault="00FC3FA6" w:rsidP="003B6576">
            <w:pPr>
              <w:jc w:val="center"/>
              <w:rPr>
                <w:rFonts w:ascii="Calibri" w:hAnsi="Calibri" w:cs="Arial"/>
                <w:spacing w:val="-20"/>
              </w:rPr>
            </w:pPr>
            <w:r w:rsidRPr="00222B25">
              <w:rPr>
                <w:rFonts w:ascii="Calibri" w:hAnsi="Calibri" w:cs="Arial"/>
                <w:spacing w:val="-20"/>
              </w:rPr>
              <w:t>Importe (*)</w:t>
            </w:r>
          </w:p>
          <w:p w:rsidR="00FC3FA6" w:rsidRPr="00222B25" w:rsidRDefault="00FC3FA6" w:rsidP="003B6576">
            <w:pPr>
              <w:jc w:val="center"/>
              <w:rPr>
                <w:rFonts w:ascii="Calibri" w:hAnsi="Calibri" w:cs="Arial"/>
                <w:spacing w:val="-20"/>
              </w:rPr>
            </w:pPr>
            <w:r w:rsidRPr="00222B25">
              <w:rPr>
                <w:rFonts w:ascii="Calibri" w:hAnsi="Calibri" w:cs="Arial"/>
                <w:spacing w:val="-20"/>
              </w:rPr>
              <w:t>Ayuda o subvención</w:t>
            </w:r>
          </w:p>
        </w:tc>
        <w:tc>
          <w:tcPr>
            <w:tcW w:w="6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C3FA6" w:rsidRPr="00222B25" w:rsidRDefault="00FC3FA6" w:rsidP="003B6576">
            <w:pPr>
              <w:jc w:val="center"/>
              <w:rPr>
                <w:rFonts w:ascii="Calibri" w:hAnsi="Calibri" w:cs="Arial"/>
                <w:spacing w:val="-20"/>
              </w:rPr>
            </w:pPr>
            <w:r w:rsidRPr="00222B25">
              <w:rPr>
                <w:rFonts w:ascii="Calibri" w:hAnsi="Calibri" w:cs="Arial"/>
                <w:spacing w:val="-20"/>
              </w:rPr>
              <w:t>S/C/P</w:t>
            </w:r>
          </w:p>
          <w:p w:rsidR="00FC3FA6" w:rsidRPr="00222B25" w:rsidRDefault="00FC3FA6" w:rsidP="003B6576">
            <w:pPr>
              <w:jc w:val="center"/>
              <w:rPr>
                <w:rFonts w:ascii="Calibri" w:hAnsi="Calibri" w:cs="Arial"/>
                <w:spacing w:val="-20"/>
              </w:rPr>
            </w:pPr>
            <w:r w:rsidRPr="00222B25">
              <w:rPr>
                <w:rFonts w:ascii="Calibri" w:hAnsi="Calibri" w:cs="Arial"/>
                <w:spacing w:val="-20"/>
              </w:rPr>
              <w:t>(</w:t>
            </w:r>
            <w:r w:rsidRPr="00222B25">
              <w:rPr>
                <w:rFonts w:ascii="Calibri" w:hAnsi="Calibri" w:cs="Arial"/>
                <w:spacing w:val="-20"/>
                <w:vertAlign w:val="superscript"/>
              </w:rPr>
              <w:t>1</w:t>
            </w:r>
            <w:r w:rsidRPr="00222B25">
              <w:rPr>
                <w:rFonts w:ascii="Calibri" w:hAnsi="Calibri" w:cs="Arial"/>
                <w:spacing w:val="-20"/>
              </w:rPr>
              <w:t>)</w:t>
            </w:r>
          </w:p>
        </w:tc>
        <w:tc>
          <w:tcPr>
            <w:tcW w:w="27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C3FA6" w:rsidRPr="00222B25" w:rsidRDefault="00FC3FA6" w:rsidP="003B6576">
            <w:pPr>
              <w:jc w:val="center"/>
              <w:rPr>
                <w:rFonts w:ascii="Calibri" w:hAnsi="Calibri" w:cs="Arial"/>
                <w:spacing w:val="-20"/>
              </w:rPr>
            </w:pPr>
            <w:r w:rsidRPr="00222B25">
              <w:rPr>
                <w:rFonts w:ascii="Calibri" w:hAnsi="Calibri" w:cs="Arial"/>
                <w:spacing w:val="-20"/>
              </w:rPr>
              <w:t>Administración o entidad pública concedente y normativa reguladora (</w:t>
            </w:r>
            <w:r w:rsidRPr="00222B25">
              <w:rPr>
                <w:rFonts w:ascii="Calibri" w:hAnsi="Calibri" w:cs="Arial"/>
                <w:spacing w:val="-20"/>
                <w:vertAlign w:val="superscript"/>
              </w:rPr>
              <w:t>2</w:t>
            </w:r>
            <w:r w:rsidRPr="00222B25">
              <w:rPr>
                <w:rFonts w:ascii="Calibri" w:hAnsi="Calibri" w:cs="Arial"/>
                <w:spacing w:val="-20"/>
              </w:rPr>
              <w:t>)</w:t>
            </w:r>
          </w:p>
        </w:tc>
        <w:tc>
          <w:tcPr>
            <w:tcW w:w="127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FC3FA6" w:rsidRPr="00222B25" w:rsidRDefault="00FC3FA6" w:rsidP="003B6576">
            <w:pPr>
              <w:jc w:val="center"/>
              <w:rPr>
                <w:rFonts w:ascii="Calibri" w:hAnsi="Calibri" w:cs="Arial"/>
                <w:spacing w:val="-20"/>
              </w:rPr>
            </w:pPr>
            <w:r w:rsidRPr="00222B25">
              <w:rPr>
                <w:rFonts w:ascii="Calibri" w:hAnsi="Calibri" w:cs="Arial"/>
                <w:spacing w:val="-20"/>
              </w:rPr>
              <w:t>Ingresos (*)  Aportaciones Participantes</w:t>
            </w:r>
          </w:p>
        </w:tc>
      </w:tr>
      <w:tr w:rsidR="00FC3FA6" w:rsidRPr="00222B25" w:rsidTr="003B6576">
        <w:trPr>
          <w:trHeight w:val="297"/>
        </w:trPr>
        <w:tc>
          <w:tcPr>
            <w:tcW w:w="374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3FA6" w:rsidRPr="00222B25" w:rsidRDefault="00FC3FA6" w:rsidP="003B6576">
            <w:pPr>
              <w:jc w:val="left"/>
              <w:rPr>
                <w:rFonts w:ascii="Calibri" w:hAnsi="Calibri" w:cs="Arial"/>
                <w:spacing w:val="-20"/>
                <w:sz w:val="18"/>
                <w:szCs w:val="18"/>
              </w:rPr>
            </w:pPr>
          </w:p>
          <w:p w:rsidR="00FC3FA6" w:rsidRPr="00222B25" w:rsidRDefault="00FC3FA6" w:rsidP="003B6576">
            <w:pPr>
              <w:jc w:val="left"/>
              <w:rPr>
                <w:rFonts w:ascii="Calibri" w:hAnsi="Calibri" w:cs="Arial"/>
                <w:spacing w:val="-2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FA6" w:rsidRPr="00222B25" w:rsidRDefault="00FC3FA6" w:rsidP="003B6576">
            <w:pPr>
              <w:jc w:val="left"/>
              <w:rPr>
                <w:rFonts w:ascii="Calibri" w:hAnsi="Calibri" w:cs="Arial"/>
                <w:spacing w:val="-20"/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FA6" w:rsidRPr="00222B25" w:rsidRDefault="00FC3FA6" w:rsidP="003B6576">
            <w:pPr>
              <w:jc w:val="left"/>
              <w:rPr>
                <w:rFonts w:ascii="Calibri" w:hAnsi="Calibri" w:cs="Arial"/>
                <w:spacing w:val="-20"/>
                <w:sz w:val="18"/>
                <w:szCs w:val="18"/>
              </w:rPr>
            </w:pPr>
          </w:p>
        </w:tc>
        <w:tc>
          <w:tcPr>
            <w:tcW w:w="275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FA6" w:rsidRPr="00222B25" w:rsidRDefault="00FC3FA6" w:rsidP="003B6576">
            <w:pPr>
              <w:jc w:val="left"/>
              <w:rPr>
                <w:rFonts w:ascii="Calibri" w:hAnsi="Calibri" w:cs="Arial"/>
                <w:spacing w:val="-2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FA6" w:rsidRPr="00222B25" w:rsidRDefault="00FC3FA6" w:rsidP="003B6576">
            <w:pPr>
              <w:jc w:val="left"/>
              <w:rPr>
                <w:rFonts w:ascii="Calibri" w:hAnsi="Calibri" w:cs="Arial"/>
                <w:spacing w:val="-20"/>
                <w:sz w:val="18"/>
                <w:szCs w:val="18"/>
              </w:rPr>
            </w:pPr>
          </w:p>
        </w:tc>
      </w:tr>
    </w:tbl>
    <w:p w:rsidR="00FC3FA6" w:rsidRPr="00222B25" w:rsidRDefault="00FC3FA6" w:rsidP="00FC3FA6">
      <w:pPr>
        <w:rPr>
          <w:rFonts w:ascii="Calibri" w:hAnsi="Calibri" w:cs="Arial"/>
          <w:spacing w:val="-20"/>
          <w:sz w:val="8"/>
          <w:szCs w:val="8"/>
        </w:rPr>
      </w:pPr>
    </w:p>
    <w:p w:rsidR="00FC3FA6" w:rsidRPr="00222B25" w:rsidRDefault="00FC3FA6" w:rsidP="00FC3FA6">
      <w:pPr>
        <w:rPr>
          <w:rFonts w:ascii="Calibri" w:hAnsi="Calibri" w:cs="Arial"/>
          <w:spacing w:val="-20"/>
        </w:rPr>
      </w:pPr>
      <w:r w:rsidRPr="00222B25">
        <w:rPr>
          <w:rFonts w:ascii="Calibri" w:hAnsi="Calibri" w:cs="Arial"/>
          <w:spacing w:val="-20"/>
        </w:rPr>
        <w:t>(*) Importes en euros.</w:t>
      </w:r>
    </w:p>
    <w:p w:rsidR="00FC3FA6" w:rsidRPr="00222B25" w:rsidRDefault="00FC3FA6" w:rsidP="00FC3FA6">
      <w:pPr>
        <w:rPr>
          <w:rFonts w:ascii="Calibri" w:hAnsi="Calibri" w:cs="Arial"/>
          <w:spacing w:val="-20"/>
        </w:rPr>
      </w:pPr>
      <w:r w:rsidRPr="00222B25">
        <w:rPr>
          <w:rFonts w:ascii="Calibri" w:hAnsi="Calibri" w:cs="Arial"/>
          <w:spacing w:val="-20"/>
        </w:rPr>
        <w:t>(</w:t>
      </w:r>
      <w:r w:rsidRPr="00222B25">
        <w:rPr>
          <w:rFonts w:ascii="Calibri" w:hAnsi="Calibri" w:cs="Arial"/>
          <w:spacing w:val="-20"/>
          <w:vertAlign w:val="superscript"/>
        </w:rPr>
        <w:t>1</w:t>
      </w:r>
      <w:r w:rsidRPr="00222B25">
        <w:rPr>
          <w:rFonts w:ascii="Calibri" w:hAnsi="Calibri" w:cs="Arial"/>
          <w:spacing w:val="-20"/>
        </w:rPr>
        <w:t>) Indíquese o que corresponda: [S] Solicitada, [C] Concedida o [P] Percibida</w:t>
      </w:r>
    </w:p>
    <w:p w:rsidR="00FC3FA6" w:rsidRPr="00222B25" w:rsidRDefault="00FC3FA6" w:rsidP="00FC3FA6">
      <w:pPr>
        <w:rPr>
          <w:rFonts w:ascii="Calibri" w:hAnsi="Calibri" w:cs="Arial"/>
          <w:spacing w:val="-20"/>
        </w:rPr>
      </w:pPr>
      <w:r w:rsidRPr="00222B25">
        <w:rPr>
          <w:rFonts w:ascii="Calibri" w:hAnsi="Calibri" w:cs="Arial"/>
          <w:spacing w:val="-20"/>
        </w:rPr>
        <w:t>(</w:t>
      </w:r>
      <w:r w:rsidRPr="00222B25">
        <w:rPr>
          <w:rFonts w:ascii="Calibri" w:hAnsi="Calibri" w:cs="Arial"/>
          <w:spacing w:val="-20"/>
          <w:vertAlign w:val="superscript"/>
        </w:rPr>
        <w:t>2</w:t>
      </w:r>
      <w:r w:rsidRPr="00222B25">
        <w:rPr>
          <w:rFonts w:ascii="Calibri" w:hAnsi="Calibri" w:cs="Arial"/>
          <w:spacing w:val="-20"/>
        </w:rPr>
        <w:t xml:space="preserve">) Indicar la fecha de publicación de la normativa reguladora de la subvención en diario o boletín oficial. </w:t>
      </w:r>
    </w:p>
    <w:p w:rsidR="00FC3FA6" w:rsidRPr="00222B25" w:rsidRDefault="00FC3FA6" w:rsidP="00FC3FA6">
      <w:pPr>
        <w:rPr>
          <w:rFonts w:ascii="Calibri" w:hAnsi="Calibri" w:cs="Arial"/>
          <w:sz w:val="22"/>
          <w:szCs w:val="22"/>
        </w:rPr>
      </w:pPr>
    </w:p>
    <w:p w:rsidR="00FC3FA6" w:rsidRPr="00222B25" w:rsidRDefault="00FC3FA6" w:rsidP="00FC3FA6">
      <w:pPr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Y se compromete a comunicar aquellas concedidas y/o percibidas con fecha posterior a la presentación de esta solicitud.</w:t>
      </w:r>
    </w:p>
    <w:p w:rsidR="00FC3FA6" w:rsidRPr="00222B25" w:rsidRDefault="00FC3FA6" w:rsidP="00FC3FA6">
      <w:pPr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 xml:space="preserve">Y para que conste y surta los efectos consiguientes, expide la presente certificación en el lugar y fecha que se indican a continuación. </w:t>
      </w:r>
    </w:p>
    <w:p w:rsidR="00FC3FA6" w:rsidRPr="00222B25" w:rsidRDefault="00FC3FA6" w:rsidP="00FC3FA6">
      <w:p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Lugar y fecha:</w:t>
      </w:r>
    </w:p>
    <w:p w:rsidR="00FC3FA6" w:rsidRPr="00222B25" w:rsidRDefault="00FC3FA6" w:rsidP="00FC3FA6">
      <w:p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 xml:space="preserve">En                      </w:t>
      </w:r>
      <w:proofErr w:type="spellStart"/>
      <w:r w:rsidRPr="00222B25">
        <w:rPr>
          <w:rFonts w:ascii="Calibri" w:hAnsi="Calibri" w:cs="Arial"/>
          <w:sz w:val="22"/>
          <w:szCs w:val="22"/>
        </w:rPr>
        <w:t>a</w:t>
      </w:r>
      <w:proofErr w:type="spellEnd"/>
      <w:r w:rsidRPr="00222B25">
        <w:rPr>
          <w:rFonts w:ascii="Calibri" w:hAnsi="Calibri" w:cs="Arial"/>
          <w:sz w:val="22"/>
          <w:szCs w:val="22"/>
        </w:rPr>
        <w:t xml:space="preserve">     de                            </w:t>
      </w:r>
      <w:proofErr w:type="spellStart"/>
      <w:r w:rsidRPr="00222B25">
        <w:rPr>
          <w:rFonts w:ascii="Calibri" w:hAnsi="Calibri" w:cs="Arial"/>
          <w:sz w:val="22"/>
          <w:szCs w:val="22"/>
        </w:rPr>
        <w:t>de</w:t>
      </w:r>
      <w:proofErr w:type="spellEnd"/>
      <w:r w:rsidRPr="00222B25">
        <w:rPr>
          <w:rFonts w:ascii="Calibri" w:hAnsi="Calibri" w:cs="Arial"/>
          <w:sz w:val="22"/>
          <w:szCs w:val="22"/>
        </w:rPr>
        <w:t xml:space="preserve"> 2021.</w:t>
      </w:r>
    </w:p>
    <w:p w:rsidR="00FC3FA6" w:rsidRPr="00222B25" w:rsidRDefault="00FC3FA6" w:rsidP="00FC3FA6">
      <w:p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Firmantes:</w:t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proofErr w:type="spellStart"/>
      <w:r w:rsidRPr="00222B25">
        <w:rPr>
          <w:rFonts w:ascii="Calibri" w:hAnsi="Calibri" w:cs="Arial"/>
          <w:sz w:val="22"/>
          <w:szCs w:val="22"/>
        </w:rPr>
        <w:t>VºBº</w:t>
      </w:r>
      <w:proofErr w:type="spellEnd"/>
    </w:p>
    <w:p w:rsidR="00FC3FA6" w:rsidRPr="00222B25" w:rsidRDefault="00FC3FA6" w:rsidP="00FC3FA6">
      <w:p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EL/LA SECRETARIO/A,</w:t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  <w:t>EL/LA PRESIDENTE/A,</w:t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  <w:t>[Sello de la entidad]</w:t>
      </w:r>
    </w:p>
    <w:p w:rsidR="00FC3FA6" w:rsidRPr="00222B25" w:rsidRDefault="00FC3FA6" w:rsidP="00FC3FA6">
      <w:pPr>
        <w:jc w:val="left"/>
        <w:rPr>
          <w:rFonts w:ascii="Calibri" w:hAnsi="Calibri" w:cs="Arial"/>
          <w:sz w:val="22"/>
          <w:szCs w:val="22"/>
        </w:rPr>
      </w:pPr>
    </w:p>
    <w:p w:rsidR="00FC3FA6" w:rsidRPr="00222B25" w:rsidRDefault="00FC3FA6" w:rsidP="00FC3FA6">
      <w:pPr>
        <w:jc w:val="left"/>
        <w:rPr>
          <w:rFonts w:ascii="Calibri" w:hAnsi="Calibri" w:cs="Arial"/>
          <w:sz w:val="22"/>
          <w:szCs w:val="22"/>
        </w:rPr>
      </w:pPr>
      <w:r w:rsidRPr="00222B25">
        <w:rPr>
          <w:rFonts w:ascii="Calibri" w:hAnsi="Calibri" w:cs="Arial"/>
          <w:sz w:val="22"/>
          <w:szCs w:val="22"/>
        </w:rPr>
        <w:t>Fdo. D./Dª:</w:t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  <w:t>Fdo. D./Dª:</w:t>
      </w:r>
    </w:p>
    <w:p w:rsidR="00C54F17" w:rsidRPr="00FC3FA6" w:rsidRDefault="00FC3FA6" w:rsidP="00FC3FA6">
      <w:pPr>
        <w:jc w:val="left"/>
        <w:rPr>
          <w:rFonts w:ascii="Calibri" w:hAnsi="Calibri" w:cs="Arial"/>
          <w:sz w:val="18"/>
          <w:szCs w:val="18"/>
        </w:rPr>
      </w:pPr>
      <w:r w:rsidRPr="00222B25">
        <w:rPr>
          <w:rFonts w:ascii="Calibri" w:hAnsi="Calibri" w:cs="Arial"/>
          <w:sz w:val="22"/>
          <w:szCs w:val="22"/>
        </w:rPr>
        <w:t>DNI/NIF:</w:t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</w:r>
      <w:r w:rsidRPr="00222B25">
        <w:rPr>
          <w:rFonts w:ascii="Calibri" w:hAnsi="Calibri" w:cs="Arial"/>
          <w:sz w:val="22"/>
          <w:szCs w:val="22"/>
        </w:rPr>
        <w:tab/>
        <w:t xml:space="preserve">               DNI/NIF                                  </w:t>
      </w:r>
      <w:r w:rsidRPr="00222B25">
        <w:rPr>
          <w:rFonts w:ascii="Calibri" w:hAnsi="Calibri" w:cs="Arial"/>
          <w:sz w:val="18"/>
          <w:szCs w:val="18"/>
        </w:rPr>
        <w:t>[Indic</w:t>
      </w:r>
      <w:r>
        <w:rPr>
          <w:rFonts w:ascii="Calibri" w:hAnsi="Calibri" w:cs="Arial"/>
          <w:sz w:val="18"/>
          <w:szCs w:val="18"/>
        </w:rPr>
        <w:t>ar nombre y apellidos y DNI/NIF</w:t>
      </w:r>
    </w:p>
    <w:sectPr w:rsidR="00C54F17" w:rsidRPr="00FC3FA6" w:rsidSect="00FC3FA6">
      <w:headerReference w:type="default" r:id="rId7"/>
      <w:pgSz w:w="11906" w:h="16838"/>
      <w:pgMar w:top="1418" w:right="1701" w:bottom="1418" w:left="1418" w:header="709" w:footer="4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244C" w:rsidRDefault="00E4244C" w:rsidP="00C54F17">
      <w:r>
        <w:separator/>
      </w:r>
    </w:p>
  </w:endnote>
  <w:endnote w:type="continuationSeparator" w:id="0">
    <w:p w:rsidR="00E4244C" w:rsidRDefault="00E4244C" w:rsidP="00C54F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244C" w:rsidRDefault="00E4244C" w:rsidP="00C54F17">
      <w:r>
        <w:separator/>
      </w:r>
    </w:p>
  </w:footnote>
  <w:footnote w:type="continuationSeparator" w:id="0">
    <w:p w:rsidR="00E4244C" w:rsidRDefault="00E4244C" w:rsidP="00C54F17">
      <w:r>
        <w:continuationSeparator/>
      </w:r>
    </w:p>
  </w:footnote>
  <w:footnote w:id="1">
    <w:p w:rsidR="00FC3FA6" w:rsidRDefault="00FC3FA6" w:rsidP="00FC3FA6">
      <w:pPr>
        <w:pStyle w:val="Textonotapie"/>
        <w:jc w:val="right"/>
        <w:rPr>
          <w:rFonts w:ascii="Calibri" w:hAnsi="Calibri"/>
          <w:sz w:val="18"/>
          <w:szCs w:val="18"/>
        </w:rPr>
      </w:pPr>
      <w:r>
        <w:rPr>
          <w:rStyle w:val="Refdenotaalpie"/>
        </w:rPr>
        <w:sym w:font="Symbol" w:char="F020"/>
      </w:r>
      <w:r>
        <w:t xml:space="preserve"> </w:t>
      </w:r>
      <w:r>
        <w:rPr>
          <w:rFonts w:ascii="Calibri" w:hAnsi="Calibri"/>
          <w:sz w:val="18"/>
          <w:szCs w:val="18"/>
        </w:rPr>
        <w:t>Anexo S.3 – Pág. 1/1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4F17" w:rsidRDefault="00A069FC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-463550</wp:posOffset>
          </wp:positionH>
          <wp:positionV relativeFrom="paragraph">
            <wp:posOffset>-210990</wp:posOffset>
          </wp:positionV>
          <wp:extent cx="2857500" cy="588645"/>
          <wp:effectExtent l="0" t="0" r="0" b="1905"/>
          <wp:wrapSquare wrapText="bothSides"/>
          <wp:docPr id="1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7500" cy="588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AC0320"/>
    <w:multiLevelType w:val="hybridMultilevel"/>
    <w:tmpl w:val="0D2CCC96"/>
    <w:lvl w:ilvl="0" w:tplc="CD66810E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  <w:sz w:val="24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9370C78"/>
    <w:multiLevelType w:val="hybridMultilevel"/>
    <w:tmpl w:val="05828C5A"/>
    <w:lvl w:ilvl="0" w:tplc="0C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98166ED"/>
    <w:multiLevelType w:val="singleLevel"/>
    <w:tmpl w:val="CD66810E"/>
    <w:lvl w:ilvl="0">
      <w:start w:val="1"/>
      <w:numFmt w:val="bullet"/>
      <w:lvlText w:val="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4"/>
      </w:rPr>
    </w:lvl>
  </w:abstractNum>
  <w:abstractNum w:abstractNumId="3" w15:restartNumberingAfterBreak="0">
    <w:nsid w:val="66C31445"/>
    <w:multiLevelType w:val="hybridMultilevel"/>
    <w:tmpl w:val="93C690E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F17"/>
    <w:rsid w:val="00520EED"/>
    <w:rsid w:val="00677236"/>
    <w:rsid w:val="007563C0"/>
    <w:rsid w:val="009C1EBA"/>
    <w:rsid w:val="00A069FC"/>
    <w:rsid w:val="00C54F17"/>
    <w:rsid w:val="00E4244C"/>
    <w:rsid w:val="00FC3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54F17"/>
    <w:pPr>
      <w:spacing w:after="0" w:line="240" w:lineRule="auto"/>
      <w:jc w:val="both"/>
    </w:pPr>
    <w:rPr>
      <w:rFonts w:ascii="Verdana" w:eastAsia="Times New Roman" w:hAnsi="Verdana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4F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54F17"/>
    <w:rPr>
      <w:rFonts w:ascii="Verdana" w:eastAsia="Times New Roman" w:hAnsi="Verdana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C54F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54F17"/>
    <w:rPr>
      <w:rFonts w:ascii="Verdana" w:eastAsia="Times New Roman" w:hAnsi="Verdana" w:cs="Times New Roman"/>
      <w:sz w:val="20"/>
      <w:szCs w:val="20"/>
      <w:lang w:eastAsia="es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FC3FA6"/>
    <w:pPr>
      <w:jc w:val="left"/>
    </w:pPr>
    <w:rPr>
      <w:rFonts w:ascii="Times New Roman" w:hAnsi="Times New Roman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C3FA6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semiHidden/>
    <w:unhideWhenUsed/>
    <w:rsid w:val="00FC3FA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5C500AD</Template>
  <TotalTime>0</TotalTime>
  <Pages>1</Pages>
  <Words>375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2021-04-09T08:59:00Z</dcterms:created>
  <dcterms:modified xsi:type="dcterms:W3CDTF">2021-04-12T10:32:00Z</dcterms:modified>
</cp:coreProperties>
</file>