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E67" w:rsidRPr="00222B25" w:rsidRDefault="00730E67" w:rsidP="00730E67">
      <w:pPr>
        <w:jc w:val="left"/>
        <w:rPr>
          <w:rFonts w:ascii="Calibri" w:hAnsi="Calibri" w:cs="Arial"/>
          <w:b/>
          <w:sz w:val="22"/>
          <w:szCs w:val="24"/>
        </w:rPr>
      </w:pPr>
      <w:r w:rsidRPr="00222B25">
        <w:rPr>
          <w:rFonts w:ascii="Calibri" w:hAnsi="Calibri" w:cs="Arial"/>
          <w:b/>
          <w:sz w:val="22"/>
          <w:szCs w:val="24"/>
        </w:rPr>
        <w:t xml:space="preserve">Subvenciones Igualdad, Bienestar Social y Participación </w:t>
      </w:r>
      <w:r>
        <w:rPr>
          <w:rFonts w:ascii="Calibri" w:hAnsi="Calibri" w:cs="Arial"/>
          <w:b/>
          <w:sz w:val="22"/>
          <w:szCs w:val="24"/>
        </w:rPr>
        <w:t xml:space="preserve">         ANEXO S.4 – DECLARACIÓN C</w:t>
      </w:r>
      <w:r w:rsidRPr="00222B25">
        <w:rPr>
          <w:rFonts w:ascii="Calibri" w:hAnsi="Calibri" w:cs="Arial"/>
          <w:b/>
          <w:sz w:val="22"/>
          <w:szCs w:val="24"/>
        </w:rPr>
        <w:t xml:space="preserve">ONTRATACIÓN </w:t>
      </w:r>
    </w:p>
    <w:p w:rsidR="00730E67" w:rsidRPr="00222B25" w:rsidRDefault="00730E67" w:rsidP="00730E67">
      <w:pPr>
        <w:keepNext/>
        <w:jc w:val="left"/>
        <w:outlineLvl w:val="0"/>
        <w:rPr>
          <w:rFonts w:ascii="Calibri" w:hAnsi="Calibri" w:cs="Arial"/>
          <w:b/>
          <w:sz w:val="22"/>
          <w:szCs w:val="24"/>
        </w:rPr>
      </w:pPr>
      <w:r w:rsidRPr="00222B25">
        <w:rPr>
          <w:rFonts w:ascii="Calibri" w:hAnsi="Calibri" w:cs="Arial"/>
          <w:b/>
          <w:sz w:val="22"/>
          <w:szCs w:val="24"/>
        </w:rPr>
        <w:t>Ejercicio 2021</w:t>
      </w:r>
      <w:r w:rsidRPr="00222B25">
        <w:rPr>
          <w:rFonts w:ascii="Calibri" w:hAnsi="Calibri" w:cs="Arial"/>
          <w:b/>
          <w:sz w:val="22"/>
          <w:szCs w:val="24"/>
        </w:rPr>
        <w:tab/>
      </w:r>
      <w:r w:rsidRPr="00222B25">
        <w:rPr>
          <w:rFonts w:ascii="Calibri" w:hAnsi="Calibri" w:cs="Arial"/>
          <w:b/>
          <w:sz w:val="22"/>
          <w:szCs w:val="24"/>
        </w:rPr>
        <w:tab/>
      </w:r>
      <w:r w:rsidRPr="00222B25">
        <w:rPr>
          <w:rFonts w:ascii="Calibri" w:hAnsi="Calibri" w:cs="Arial"/>
          <w:b/>
          <w:sz w:val="22"/>
          <w:szCs w:val="24"/>
        </w:rPr>
        <w:tab/>
      </w:r>
      <w:r w:rsidRPr="00222B25">
        <w:rPr>
          <w:rFonts w:ascii="Calibri" w:hAnsi="Calibri" w:cs="Arial"/>
          <w:b/>
          <w:sz w:val="22"/>
          <w:szCs w:val="24"/>
        </w:rPr>
        <w:tab/>
        <w:t xml:space="preserve">                                        PERSONAS O ENTIDADES VINCULADAS</w:t>
      </w:r>
    </w:p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</w:p>
    <w:p w:rsidR="00730E67" w:rsidRPr="00222B25" w:rsidRDefault="00730E67" w:rsidP="00730E67">
      <w:pPr>
        <w:jc w:val="center"/>
        <w:rPr>
          <w:rFonts w:ascii="Calibri" w:hAnsi="Calibri" w:cs="Arial"/>
          <w:b/>
          <w:sz w:val="22"/>
          <w:szCs w:val="24"/>
        </w:rPr>
      </w:pPr>
      <w:r w:rsidRPr="00222B25">
        <w:rPr>
          <w:rFonts w:ascii="Calibri" w:hAnsi="Calibri" w:cs="Arial"/>
          <w:b/>
          <w:sz w:val="22"/>
          <w:szCs w:val="24"/>
        </w:rPr>
        <w:t>DECLARACIÓN SOBRE PREVISIÓN DE CONTRATACIÓN CON PERSONAS O ENTIDADES VINCULADAS</w:t>
      </w:r>
      <w:r w:rsidRPr="00222B25">
        <w:rPr>
          <w:rFonts w:ascii="Calibri" w:hAnsi="Calibri" w:cs="Arial"/>
          <w:b/>
          <w:szCs w:val="24"/>
          <w:vertAlign w:val="superscript"/>
        </w:rPr>
        <w:footnoteReference w:customMarkFollows="1" w:id="1"/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9"/>
      </w:tblGrid>
      <w:tr w:rsidR="00730E67" w:rsidRPr="00222B25" w:rsidTr="003B6576">
        <w:trPr>
          <w:trHeight w:val="380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730E67" w:rsidRPr="00222B25" w:rsidRDefault="00730E67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sz w:val="22"/>
                <w:szCs w:val="24"/>
              </w:rPr>
            </w:pPr>
            <w:r w:rsidRPr="00222B25">
              <w:rPr>
                <w:rFonts w:ascii="Calibri" w:hAnsi="Calibri"/>
                <w:b/>
                <w:bCs/>
                <w:sz w:val="22"/>
                <w:szCs w:val="24"/>
              </w:rPr>
              <w:t>DATOS DE LA ENTIDAD SOLICITANTE:</w:t>
            </w:r>
          </w:p>
        </w:tc>
      </w:tr>
      <w:tr w:rsidR="00730E67" w:rsidRPr="00222B25" w:rsidTr="003B6576">
        <w:trPr>
          <w:trHeight w:val="804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  <w:sz w:val="22"/>
                <w:szCs w:val="24"/>
              </w:rPr>
            </w:pPr>
            <w:r w:rsidRPr="00222B25">
              <w:rPr>
                <w:rFonts w:ascii="Calibri" w:hAnsi="Calibri" w:cs="Arial"/>
                <w:b/>
                <w:sz w:val="22"/>
                <w:szCs w:val="24"/>
              </w:rPr>
              <w:t>Denominación o razón social:</w:t>
            </w:r>
          </w:p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  <w:sz w:val="22"/>
                <w:szCs w:val="24"/>
              </w:rPr>
            </w:pPr>
            <w:r w:rsidRPr="00222B25">
              <w:rPr>
                <w:rFonts w:ascii="Calibri" w:hAnsi="Calibri" w:cs="Arial"/>
                <w:b/>
                <w:sz w:val="22"/>
                <w:szCs w:val="24"/>
              </w:rPr>
              <w:t xml:space="preserve">CIF:                              Domicilio social: </w:t>
            </w:r>
          </w:p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  <w:sz w:val="22"/>
                <w:szCs w:val="24"/>
              </w:rPr>
            </w:pPr>
            <w:r w:rsidRPr="00222B25">
              <w:rPr>
                <w:rFonts w:ascii="Calibri" w:hAnsi="Calibri" w:cs="Arial"/>
                <w:b/>
                <w:sz w:val="22"/>
                <w:szCs w:val="24"/>
              </w:rPr>
              <w:t xml:space="preserve">Localidad:            </w:t>
            </w:r>
            <w:bookmarkStart w:id="0" w:name="_GoBack"/>
            <w:bookmarkEnd w:id="0"/>
            <w:r w:rsidRPr="00222B25">
              <w:rPr>
                <w:rFonts w:ascii="Calibri" w:hAnsi="Calibri" w:cs="Arial"/>
                <w:b/>
                <w:sz w:val="22"/>
                <w:szCs w:val="24"/>
              </w:rPr>
              <w:t xml:space="preserve">                 Provincia:                    Cód. Postal:</w:t>
            </w:r>
          </w:p>
        </w:tc>
      </w:tr>
      <w:tr w:rsidR="00730E67" w:rsidRPr="00222B25" w:rsidTr="003B6576">
        <w:trPr>
          <w:trHeight w:val="380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730E67" w:rsidRPr="00222B25" w:rsidRDefault="00730E67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vanish/>
                <w:sz w:val="22"/>
                <w:szCs w:val="24"/>
              </w:rPr>
            </w:pPr>
            <w:r w:rsidRPr="00222B25">
              <w:rPr>
                <w:rFonts w:ascii="Calibri" w:hAnsi="Calibri" w:cs="Arial"/>
                <w:b/>
                <w:bCs/>
                <w:sz w:val="22"/>
                <w:szCs w:val="24"/>
              </w:rPr>
              <w:t>DATOS DEL/DE LA REPRESENTANTE LEGAL DE LA ENTIDAD SOLICITANTE:</w:t>
            </w:r>
          </w:p>
        </w:tc>
      </w:tr>
      <w:tr w:rsidR="00730E67" w:rsidRPr="00222B25" w:rsidTr="003B6576">
        <w:trPr>
          <w:trHeight w:val="319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  <w:sz w:val="22"/>
                <w:szCs w:val="24"/>
              </w:rPr>
            </w:pPr>
            <w:r w:rsidRPr="00222B25">
              <w:rPr>
                <w:rFonts w:ascii="Calibri" w:hAnsi="Calibri" w:cs="Arial"/>
                <w:b/>
                <w:sz w:val="22"/>
                <w:szCs w:val="24"/>
              </w:rPr>
              <w:t>Nombre y apellidos:                                                                                              DNI/NIF:</w:t>
            </w:r>
          </w:p>
        </w:tc>
      </w:tr>
    </w:tbl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</w:p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>En relación con la convocatoria específica para la concesión de subvenciones destinadas a actividades de interés social desarrolladas por entidades sociales sin ánimo de lucro durante el año 2021;</w:t>
      </w:r>
    </w:p>
    <w:p w:rsidR="00730E67" w:rsidRPr="00222B25" w:rsidRDefault="00730E67" w:rsidP="00730E67">
      <w:pPr>
        <w:rPr>
          <w:rFonts w:ascii="Calibri" w:hAnsi="Calibri" w:cs="Arial"/>
          <w:b/>
          <w:sz w:val="22"/>
          <w:szCs w:val="24"/>
        </w:rPr>
      </w:pPr>
    </w:p>
    <w:p w:rsidR="00730E67" w:rsidRPr="00222B25" w:rsidRDefault="00730E67" w:rsidP="00730E67">
      <w:pPr>
        <w:rPr>
          <w:rFonts w:ascii="Calibri" w:hAnsi="Calibri" w:cs="Arial"/>
          <w:b/>
          <w:sz w:val="22"/>
          <w:szCs w:val="24"/>
        </w:rPr>
      </w:pPr>
      <w:r w:rsidRPr="00222B25">
        <w:rPr>
          <w:rFonts w:ascii="Calibri" w:hAnsi="Calibri" w:cs="Arial"/>
          <w:b/>
          <w:sz w:val="22"/>
          <w:szCs w:val="24"/>
        </w:rPr>
        <w:t>DECLARA:</w:t>
      </w:r>
    </w:p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>Que para la ejecución de la actividad / proyecto objeto de esta solicitud de subvención y que se indica a continuación:</w:t>
      </w:r>
    </w:p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9"/>
      </w:tblGrid>
      <w:tr w:rsidR="00730E67" w:rsidRPr="00222B25" w:rsidTr="003B6576">
        <w:trPr>
          <w:trHeight w:val="380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730E67" w:rsidRPr="00222B25" w:rsidRDefault="00730E67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sz w:val="22"/>
                <w:szCs w:val="24"/>
              </w:rPr>
            </w:pPr>
            <w:r w:rsidRPr="00222B25">
              <w:rPr>
                <w:rFonts w:ascii="Calibri" w:hAnsi="Calibri"/>
                <w:b/>
                <w:bCs/>
                <w:sz w:val="22"/>
                <w:szCs w:val="24"/>
              </w:rPr>
              <w:t>DATOS DE LA ACTIVIDAD / PROYECTO:</w:t>
            </w:r>
          </w:p>
        </w:tc>
      </w:tr>
      <w:tr w:rsidR="00730E67" w:rsidRPr="00222B25" w:rsidTr="003B6576">
        <w:trPr>
          <w:trHeight w:val="814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  <w:sz w:val="22"/>
                <w:szCs w:val="24"/>
              </w:rPr>
            </w:pPr>
            <w:r w:rsidRPr="00222B25">
              <w:rPr>
                <w:rFonts w:ascii="Calibri" w:hAnsi="Calibri" w:cs="Arial"/>
                <w:b/>
                <w:sz w:val="22"/>
                <w:szCs w:val="24"/>
              </w:rPr>
              <w:t>Denominación o identificación de la actividad / proyecto:</w:t>
            </w:r>
          </w:p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  <w:sz w:val="22"/>
                <w:szCs w:val="24"/>
              </w:rPr>
            </w:pPr>
          </w:p>
        </w:tc>
      </w:tr>
      <w:tr w:rsidR="00730E67" w:rsidRPr="00222B25" w:rsidTr="003B6576">
        <w:trPr>
          <w:trHeight w:val="380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730E67" w:rsidRPr="00222B25" w:rsidRDefault="00730E67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vanish/>
                <w:sz w:val="22"/>
                <w:szCs w:val="24"/>
              </w:rPr>
            </w:pPr>
            <w:r w:rsidRPr="00222B25">
              <w:rPr>
                <w:rFonts w:ascii="Calibri" w:hAnsi="Calibri" w:cs="Arial"/>
                <w:b/>
                <w:bCs/>
                <w:sz w:val="22"/>
                <w:szCs w:val="24"/>
              </w:rPr>
              <w:t>PERÍODO Y/O FECHAS DE DESARROLLO DE LA ACTIVIDAD / PROYECTO:</w:t>
            </w:r>
          </w:p>
        </w:tc>
      </w:tr>
      <w:tr w:rsidR="00730E67" w:rsidRPr="00222B25" w:rsidTr="003B6576">
        <w:trPr>
          <w:trHeight w:val="590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  <w:sz w:val="22"/>
                <w:szCs w:val="24"/>
              </w:rPr>
            </w:pPr>
            <w:r w:rsidRPr="00222B25">
              <w:rPr>
                <w:rFonts w:ascii="Calibri" w:hAnsi="Calibri" w:cs="Arial"/>
                <w:b/>
                <w:sz w:val="22"/>
                <w:szCs w:val="24"/>
              </w:rPr>
              <w:t>Período:</w:t>
            </w:r>
          </w:p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  <w:sz w:val="22"/>
                <w:szCs w:val="24"/>
              </w:rPr>
            </w:pPr>
          </w:p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  <w:sz w:val="22"/>
                <w:szCs w:val="24"/>
              </w:rPr>
            </w:pPr>
            <w:r w:rsidRPr="00222B25">
              <w:rPr>
                <w:rFonts w:ascii="Calibri" w:hAnsi="Calibri" w:cs="Arial"/>
                <w:b/>
                <w:sz w:val="22"/>
                <w:szCs w:val="24"/>
              </w:rPr>
              <w:t>Fechas:</w:t>
            </w:r>
          </w:p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  <w:sz w:val="22"/>
                <w:szCs w:val="24"/>
              </w:rPr>
            </w:pPr>
          </w:p>
        </w:tc>
      </w:tr>
    </w:tbl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</w:p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 xml:space="preserve">Se prevé contratar con personas o entidades VINCULADAS CON LA ENTIDAD o AGRUPACIÓN SOLICITANTE por encontrarse en alguna de las circunstancias previstas en el artículo 68.2 del Real Decreto 887/2006, de 21 de julio, por el que se aprueba el Reglamento de la Ley 38/2003, de 17 de noviembre, General de Subvenciones, y en todo caso las que se indican a continuación: </w:t>
      </w:r>
    </w:p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</w:p>
    <w:p w:rsidR="00730E67" w:rsidRPr="00222B25" w:rsidRDefault="00730E67" w:rsidP="00730E67">
      <w:pPr>
        <w:numPr>
          <w:ilvl w:val="0"/>
          <w:numId w:val="4"/>
        </w:numPr>
        <w:spacing w:after="160" w:line="259" w:lineRule="auto"/>
        <w:jc w:val="left"/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>Cónyuge, o persona ligada por una relación similar, o parentesco consanguíneo o de afinidad hasta 4º grado.</w:t>
      </w:r>
    </w:p>
    <w:p w:rsidR="00730E67" w:rsidRPr="00222B25" w:rsidRDefault="00730E67" w:rsidP="00730E67">
      <w:pPr>
        <w:numPr>
          <w:ilvl w:val="0"/>
          <w:numId w:val="4"/>
        </w:numPr>
        <w:spacing w:after="160" w:line="259" w:lineRule="auto"/>
        <w:jc w:val="left"/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>Personas físicas y jurídicas que tengan una relación laboral retribuida mediante pagos periódicos.</w:t>
      </w:r>
    </w:p>
    <w:p w:rsidR="00730E67" w:rsidRPr="00222B25" w:rsidRDefault="00730E67" w:rsidP="00730E67">
      <w:pPr>
        <w:numPr>
          <w:ilvl w:val="0"/>
          <w:numId w:val="4"/>
        </w:numPr>
        <w:spacing w:after="160" w:line="259" w:lineRule="auto"/>
        <w:jc w:val="left"/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>Estar asociado con la persona solicitante o formar parte de la misma sociedad de la que forma parte la persona solicitante, o los socios mayoritarios, consejeros, administradores de esa sociedad y parientes hasta el 4º grado.</w:t>
      </w:r>
    </w:p>
    <w:p w:rsidR="00730E67" w:rsidRPr="00222B25" w:rsidRDefault="00730E67" w:rsidP="00730E67">
      <w:pPr>
        <w:numPr>
          <w:ilvl w:val="0"/>
          <w:numId w:val="4"/>
        </w:numPr>
        <w:spacing w:after="160" w:line="259" w:lineRule="auto"/>
        <w:jc w:val="left"/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>Sociedad que forma parte del mismo grupo que la solicitante.</w:t>
      </w:r>
    </w:p>
    <w:p w:rsidR="00730E67" w:rsidRPr="00222B25" w:rsidRDefault="00730E67" w:rsidP="00730E67">
      <w:pPr>
        <w:numPr>
          <w:ilvl w:val="0"/>
          <w:numId w:val="4"/>
        </w:numPr>
        <w:spacing w:after="160" w:line="259" w:lineRule="auto"/>
        <w:jc w:val="left"/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>Administrador o similar de la entidad solicitante. Se incluyen sus parientes hasta el límite señalado en el primer supuesto.</w:t>
      </w:r>
    </w:p>
    <w:p w:rsidR="00730E67" w:rsidRPr="00222B25" w:rsidRDefault="00730E67" w:rsidP="00730E67">
      <w:pPr>
        <w:numPr>
          <w:ilvl w:val="0"/>
          <w:numId w:val="4"/>
        </w:numPr>
        <w:spacing w:after="160" w:line="259" w:lineRule="auto"/>
        <w:jc w:val="left"/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lastRenderedPageBreak/>
        <w:t>Personas o entidades que tengan derecho por cualquier motivo a más del 50% de los beneficios que puede obtener la persona solicitante de la subvención.</w:t>
      </w:r>
    </w:p>
    <w:p w:rsidR="00730E67" w:rsidRPr="00222B25" w:rsidRDefault="00730E67" w:rsidP="00730E67">
      <w:pPr>
        <w:numPr>
          <w:ilvl w:val="0"/>
          <w:numId w:val="5"/>
        </w:numPr>
        <w:spacing w:after="160" w:line="259" w:lineRule="auto"/>
        <w:jc w:val="left"/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>En el caso de NO marcar ninguno de los apartados anteriores se debe de entender que la actividad</w:t>
      </w:r>
      <w:r w:rsidRPr="00222B25">
        <w:rPr>
          <w:rFonts w:ascii="Calibri" w:hAnsi="Calibri"/>
          <w:sz w:val="22"/>
          <w:szCs w:val="24"/>
        </w:rPr>
        <w:t xml:space="preserve"> </w:t>
      </w:r>
      <w:r w:rsidRPr="00222B25">
        <w:rPr>
          <w:rFonts w:ascii="Calibri" w:hAnsi="Calibri" w:cs="Arial"/>
          <w:sz w:val="22"/>
          <w:szCs w:val="24"/>
        </w:rPr>
        <w:t>/ proyecto se ejecutará sin incurrir en ninguna relación jurídica con entidades o personas físicas vinculadas con la entidad o agrupación solicitante.</w:t>
      </w:r>
    </w:p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>En el caso de SI marcar alguno de los apartados anteriores deberá cumplimentar lo siguiente:</w:t>
      </w:r>
    </w:p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</w:p>
    <w:p w:rsidR="00730E67" w:rsidRPr="00222B25" w:rsidRDefault="00730E67" w:rsidP="00730E67">
      <w:pPr>
        <w:rPr>
          <w:rFonts w:ascii="Calibri" w:hAnsi="Calibri" w:cs="Arial"/>
          <w:sz w:val="22"/>
          <w:szCs w:val="24"/>
        </w:rPr>
      </w:pPr>
      <w:r w:rsidRPr="00222B25">
        <w:rPr>
          <w:rFonts w:ascii="Calibri" w:hAnsi="Calibri" w:cs="Arial"/>
          <w:sz w:val="22"/>
          <w:szCs w:val="24"/>
        </w:rPr>
        <w:t>Como consecuencia de lo anterior;</w:t>
      </w:r>
    </w:p>
    <w:p w:rsidR="00730E67" w:rsidRPr="00222B25" w:rsidRDefault="00730E67" w:rsidP="00730E67">
      <w:pPr>
        <w:rPr>
          <w:rFonts w:ascii="Calibri" w:hAnsi="Calibri" w:cs="Arial"/>
          <w:spacing w:val="-20"/>
        </w:rPr>
      </w:pPr>
    </w:p>
    <w:p w:rsidR="00730E67" w:rsidRPr="00222B25" w:rsidRDefault="00730E67" w:rsidP="00730E67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Se SOLICITA autorización al órgano competente para la contratación de los gastos que abajo se indican, haciendo constar expresamente que todos sus importes se ajustan a criterios de mercado (adjuntando documento acreditativo de dicho extremo):</w:t>
      </w:r>
    </w:p>
    <w:p w:rsidR="00730E67" w:rsidRPr="00222B25" w:rsidRDefault="00730E67" w:rsidP="00730E67">
      <w:pPr>
        <w:rPr>
          <w:rFonts w:ascii="Calibri" w:hAnsi="Calibri" w:cs="Arial"/>
          <w:spacing w:val="-20"/>
        </w:rPr>
      </w:pPr>
    </w:p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1267"/>
        <w:gridCol w:w="3515"/>
        <w:gridCol w:w="3519"/>
        <w:gridCol w:w="1271"/>
      </w:tblGrid>
      <w:tr w:rsidR="00730E67" w:rsidRPr="00222B25" w:rsidTr="003B6576"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730E67" w:rsidRPr="00222B25" w:rsidRDefault="00730E67" w:rsidP="003B6576">
            <w:pPr>
              <w:jc w:val="center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>EMPRESA O PERSONA QUE SE CONTRATA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730E67" w:rsidRPr="00222B25" w:rsidRDefault="00730E67" w:rsidP="003B6576">
            <w:pPr>
              <w:jc w:val="center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>DESCRIPCION DEL GASTO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730E67" w:rsidRPr="00222B25" w:rsidRDefault="00730E67" w:rsidP="003B6576">
            <w:pPr>
              <w:jc w:val="center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>IMPORTE</w:t>
            </w:r>
          </w:p>
          <w:p w:rsidR="00730E67" w:rsidRPr="00222B25" w:rsidRDefault="00730E67" w:rsidP="003B6576">
            <w:pPr>
              <w:jc w:val="center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>en euros</w:t>
            </w: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730E67" w:rsidRPr="00222B25" w:rsidRDefault="00730E67" w:rsidP="003B6576">
            <w:pPr>
              <w:jc w:val="center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>NIF / CIF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730E67" w:rsidRPr="00222B25" w:rsidRDefault="00730E67" w:rsidP="003B6576">
            <w:pPr>
              <w:jc w:val="center"/>
              <w:rPr>
                <w:rFonts w:ascii="Calibri" w:hAnsi="Calibri" w:cs="Arial"/>
                <w:b/>
              </w:rPr>
            </w:pPr>
            <w:r w:rsidRPr="00222B25">
              <w:rPr>
                <w:rFonts w:ascii="Calibri" w:hAnsi="Calibri" w:cs="Arial"/>
                <w:b/>
              </w:rPr>
              <w:t>Apellidos y nombre o razón social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0E67" w:rsidRPr="00222B25" w:rsidRDefault="00730E67" w:rsidP="003B6576">
            <w:pPr>
              <w:jc w:val="left"/>
              <w:rPr>
                <w:rFonts w:ascii="Calibri" w:hAnsi="Calibri" w:cs="Arial"/>
                <w:b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  <w:tr w:rsidR="00730E67" w:rsidRPr="00222B25" w:rsidTr="003B657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E67" w:rsidRPr="00222B25" w:rsidRDefault="00730E67" w:rsidP="003B6576">
            <w:pPr>
              <w:rPr>
                <w:rFonts w:ascii="Calibri" w:hAnsi="Calibri" w:cs="Arial"/>
                <w:spacing w:val="-20"/>
              </w:rPr>
            </w:pPr>
          </w:p>
        </w:tc>
      </w:tr>
    </w:tbl>
    <w:p w:rsidR="00730E67" w:rsidRPr="00222B25" w:rsidRDefault="00730E67" w:rsidP="00730E67">
      <w:pPr>
        <w:rPr>
          <w:rFonts w:ascii="Calibri" w:hAnsi="Calibri" w:cs="Arial"/>
          <w:spacing w:val="-20"/>
        </w:rPr>
      </w:pPr>
    </w:p>
    <w:p w:rsidR="00730E67" w:rsidRPr="00222B25" w:rsidRDefault="00730E67" w:rsidP="00730E67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Y para que conste y surta los efectos consiguientes, se expide la presente declaración en el lugar y fecha que se indican a continuación.</w:t>
      </w:r>
      <w:r w:rsidRPr="00222B25">
        <w:rPr>
          <w:rFonts w:ascii="Calibri" w:hAnsi="Calibri" w:cs="Arial"/>
          <w:szCs w:val="22"/>
          <w:vertAlign w:val="superscript"/>
        </w:rPr>
        <w:footnoteReference w:customMarkFollows="1" w:id="2"/>
        <w:t xml:space="preserve"> </w:t>
      </w:r>
    </w:p>
    <w:p w:rsidR="00730E67" w:rsidRPr="00222B25" w:rsidRDefault="00730E67" w:rsidP="00730E67">
      <w:pPr>
        <w:rPr>
          <w:rFonts w:ascii="Calibri" w:hAnsi="Calibri" w:cs="Arial"/>
          <w:sz w:val="22"/>
          <w:szCs w:val="22"/>
        </w:rPr>
      </w:pPr>
    </w:p>
    <w:p w:rsidR="00730E67" w:rsidRPr="00222B25" w:rsidRDefault="00730E67" w:rsidP="00730E67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Lugar y fecha:</w:t>
      </w:r>
    </w:p>
    <w:p w:rsidR="00730E67" w:rsidRPr="00222B25" w:rsidRDefault="00730E67" w:rsidP="00730E67">
      <w:pPr>
        <w:jc w:val="left"/>
        <w:rPr>
          <w:rFonts w:ascii="Calibri" w:hAnsi="Calibri" w:cs="Arial"/>
          <w:sz w:val="22"/>
          <w:szCs w:val="22"/>
        </w:rPr>
      </w:pPr>
    </w:p>
    <w:p w:rsidR="00730E67" w:rsidRPr="00222B25" w:rsidRDefault="00730E67" w:rsidP="00730E67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 xml:space="preserve">En                            , a       de                                 </w:t>
      </w:r>
      <w:proofErr w:type="spellStart"/>
      <w:r w:rsidRPr="00222B25">
        <w:rPr>
          <w:rFonts w:ascii="Calibri" w:hAnsi="Calibri" w:cs="Arial"/>
          <w:sz w:val="22"/>
          <w:szCs w:val="22"/>
        </w:rPr>
        <w:t>de</w:t>
      </w:r>
      <w:proofErr w:type="spellEnd"/>
      <w:r w:rsidRPr="00222B25">
        <w:rPr>
          <w:rFonts w:ascii="Calibri" w:hAnsi="Calibri" w:cs="Arial"/>
          <w:sz w:val="22"/>
          <w:szCs w:val="22"/>
        </w:rPr>
        <w:t xml:space="preserve"> 2021.</w:t>
      </w:r>
    </w:p>
    <w:p w:rsidR="00730E67" w:rsidRPr="00222B25" w:rsidRDefault="00730E67" w:rsidP="00730E67">
      <w:pPr>
        <w:jc w:val="left"/>
        <w:rPr>
          <w:rFonts w:ascii="Calibri" w:hAnsi="Calibri" w:cs="Arial"/>
          <w:sz w:val="22"/>
          <w:szCs w:val="22"/>
        </w:rPr>
      </w:pPr>
    </w:p>
    <w:p w:rsidR="00730E67" w:rsidRPr="00222B25" w:rsidRDefault="00730E67" w:rsidP="00730E67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El/la Representante de la entidad / agrupación solicitante:</w:t>
      </w:r>
      <w:r w:rsidRPr="00222B25">
        <w:rPr>
          <w:rFonts w:ascii="Calibri" w:hAnsi="Calibri" w:cs="Arial"/>
          <w:sz w:val="22"/>
          <w:szCs w:val="22"/>
        </w:rPr>
        <w:tab/>
        <w:t>[Sello de la entidad]</w:t>
      </w:r>
    </w:p>
    <w:p w:rsidR="00730E67" w:rsidRPr="00222B25" w:rsidRDefault="00730E67" w:rsidP="00730E67">
      <w:pPr>
        <w:jc w:val="left"/>
        <w:rPr>
          <w:rFonts w:ascii="Calibri" w:hAnsi="Calibri" w:cs="Arial"/>
          <w:sz w:val="22"/>
          <w:szCs w:val="22"/>
        </w:rPr>
      </w:pPr>
    </w:p>
    <w:p w:rsidR="00730E67" w:rsidRPr="00222B25" w:rsidRDefault="00730E67" w:rsidP="00730E67">
      <w:pPr>
        <w:jc w:val="left"/>
        <w:rPr>
          <w:rFonts w:ascii="Calibri" w:hAnsi="Calibri" w:cs="Arial"/>
          <w:sz w:val="22"/>
          <w:szCs w:val="22"/>
        </w:rPr>
      </w:pPr>
    </w:p>
    <w:p w:rsidR="00730E67" w:rsidRPr="00222B25" w:rsidRDefault="00730E67" w:rsidP="00730E67">
      <w:pPr>
        <w:jc w:val="left"/>
        <w:rPr>
          <w:rFonts w:ascii="Calibri" w:hAnsi="Calibri" w:cs="Arial"/>
          <w:sz w:val="22"/>
          <w:szCs w:val="22"/>
        </w:rPr>
      </w:pPr>
    </w:p>
    <w:p w:rsidR="00730E67" w:rsidRPr="00222B25" w:rsidRDefault="00730E67" w:rsidP="00730E67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Fdo. D./Dª:</w:t>
      </w:r>
    </w:p>
    <w:p w:rsidR="00730E67" w:rsidRPr="00730E67" w:rsidRDefault="00730E67" w:rsidP="00730E67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DNI/NIF:                                                                                                  [Indica</w:t>
      </w:r>
      <w:r>
        <w:rPr>
          <w:rFonts w:ascii="Calibri" w:hAnsi="Calibri" w:cs="Arial"/>
          <w:sz w:val="22"/>
          <w:szCs w:val="22"/>
        </w:rPr>
        <w:t>r nombre y apellidos y DNI/NIF]</w:t>
      </w:r>
    </w:p>
    <w:p w:rsidR="00C54F17" w:rsidRPr="00222B25" w:rsidRDefault="00C54F17" w:rsidP="00730E67">
      <w:pPr>
        <w:autoSpaceDE w:val="0"/>
        <w:autoSpaceDN w:val="0"/>
        <w:contextualSpacing/>
        <w:rPr>
          <w:rFonts w:ascii="Calibri" w:eastAsia="Calibri" w:hAnsi="Calibri" w:cs="Arial"/>
          <w:b/>
          <w:bCs/>
          <w:color w:val="FF0000"/>
          <w:sz w:val="8"/>
          <w:szCs w:val="8"/>
          <w:lang w:eastAsia="en-US"/>
        </w:rPr>
      </w:pPr>
    </w:p>
    <w:sectPr w:rsidR="00C54F17" w:rsidRPr="00222B25" w:rsidSect="00730E67">
      <w:headerReference w:type="default" r:id="rId7"/>
      <w:pgSz w:w="11906" w:h="16838"/>
      <w:pgMar w:top="1417" w:right="1274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2198" w:rsidRDefault="00712198" w:rsidP="00C54F17">
      <w:r>
        <w:separator/>
      </w:r>
    </w:p>
  </w:endnote>
  <w:endnote w:type="continuationSeparator" w:id="0">
    <w:p w:rsidR="00712198" w:rsidRDefault="00712198" w:rsidP="00C54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2198" w:rsidRDefault="00712198" w:rsidP="00C54F17">
      <w:r>
        <w:separator/>
      </w:r>
    </w:p>
  </w:footnote>
  <w:footnote w:type="continuationSeparator" w:id="0">
    <w:p w:rsidR="00712198" w:rsidRDefault="00712198" w:rsidP="00C54F17">
      <w:r>
        <w:continuationSeparator/>
      </w:r>
    </w:p>
  </w:footnote>
  <w:footnote w:id="1">
    <w:p w:rsidR="00730E67" w:rsidRDefault="00730E67" w:rsidP="00730E67">
      <w:pPr>
        <w:pStyle w:val="Textonotapie"/>
        <w:jc w:val="right"/>
        <w:rPr>
          <w:rFonts w:ascii="Calibri" w:hAnsi="Calibri"/>
          <w:sz w:val="18"/>
          <w:szCs w:val="18"/>
        </w:rPr>
      </w:pPr>
      <w:r>
        <w:rPr>
          <w:rStyle w:val="Refdenotaalpie"/>
        </w:rPr>
        <w:sym w:font="Symbol" w:char="F020"/>
      </w:r>
      <w:r>
        <w:t xml:space="preserve"> </w:t>
      </w:r>
      <w:r>
        <w:rPr>
          <w:rFonts w:ascii="Calibri" w:hAnsi="Calibri"/>
          <w:sz w:val="18"/>
          <w:szCs w:val="18"/>
        </w:rPr>
        <w:t>Anexo S.4 – Pág. 1/2</w:t>
      </w:r>
    </w:p>
  </w:footnote>
  <w:footnote w:id="2">
    <w:p w:rsidR="00730E67" w:rsidRDefault="00730E67" w:rsidP="00730E67">
      <w:pPr>
        <w:pStyle w:val="Textonotapie"/>
        <w:jc w:val="right"/>
      </w:pPr>
      <w:r>
        <w:rPr>
          <w:rStyle w:val="Refdenotaalpie"/>
        </w:rPr>
        <w:sym w:font="Symbol" w:char="F020"/>
      </w:r>
      <w:r>
        <w:t xml:space="preserve"> </w:t>
      </w:r>
      <w:r>
        <w:rPr>
          <w:rFonts w:ascii="Calibri" w:hAnsi="Calibri"/>
          <w:sz w:val="18"/>
          <w:szCs w:val="18"/>
        </w:rPr>
        <w:t>Anexo S.4 – Pág. 2/2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F17" w:rsidRDefault="0066435F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-220904</wp:posOffset>
          </wp:positionH>
          <wp:positionV relativeFrom="paragraph">
            <wp:posOffset>-238200</wp:posOffset>
          </wp:positionV>
          <wp:extent cx="2857500" cy="588645"/>
          <wp:effectExtent l="0" t="0" r="0" b="1905"/>
          <wp:wrapSquare wrapText="bothSides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588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3B7558"/>
    <w:multiLevelType w:val="hybridMultilevel"/>
    <w:tmpl w:val="2614512C"/>
    <w:lvl w:ilvl="0" w:tplc="CD66810E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9370C78"/>
    <w:multiLevelType w:val="hybridMultilevel"/>
    <w:tmpl w:val="05828C5A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8166ED"/>
    <w:multiLevelType w:val="singleLevel"/>
    <w:tmpl w:val="CD66810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3" w15:restartNumberingAfterBreak="0">
    <w:nsid w:val="5A3749FF"/>
    <w:multiLevelType w:val="hybridMultilevel"/>
    <w:tmpl w:val="EA207140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C31445"/>
    <w:multiLevelType w:val="hybridMultilevel"/>
    <w:tmpl w:val="93C690E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F17"/>
    <w:rsid w:val="00520EED"/>
    <w:rsid w:val="0066435F"/>
    <w:rsid w:val="00677236"/>
    <w:rsid w:val="00712198"/>
    <w:rsid w:val="00730E67"/>
    <w:rsid w:val="009C1EBA"/>
    <w:rsid w:val="00C54F17"/>
    <w:rsid w:val="00C56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F17"/>
    <w:pPr>
      <w:spacing w:after="0" w:line="240" w:lineRule="auto"/>
      <w:jc w:val="both"/>
    </w:pPr>
    <w:rPr>
      <w:rFonts w:ascii="Verdana" w:eastAsia="Times New Roman" w:hAnsi="Verdana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4F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4F17"/>
    <w:rPr>
      <w:rFonts w:ascii="Verdana" w:eastAsia="Times New Roman" w:hAnsi="Verdana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54F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4F17"/>
    <w:rPr>
      <w:rFonts w:ascii="Verdana" w:eastAsia="Times New Roman" w:hAnsi="Verdana" w:cs="Times New Roman"/>
      <w:sz w:val="20"/>
      <w:szCs w:val="20"/>
      <w:lang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30E67"/>
    <w:pPr>
      <w:jc w:val="left"/>
    </w:pPr>
    <w:rPr>
      <w:rFonts w:ascii="Times New Roman" w:hAnsi="Times New Roman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30E67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semiHidden/>
    <w:unhideWhenUsed/>
    <w:rsid w:val="00730E6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AABA1691</Template>
  <TotalTime>0</TotalTime>
  <Pages>2</Pages>
  <Words>556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2021-04-09T09:04:00Z</dcterms:created>
  <dcterms:modified xsi:type="dcterms:W3CDTF">2021-04-12T10:33:00Z</dcterms:modified>
</cp:coreProperties>
</file>